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760"/>
        <w:gridCol w:w="5760"/>
      </w:tblGrid>
      <w:tr w:rsidR="00BE668C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6F285" wp14:editId="2BD1326F">
                      <wp:extent cx="3429000" cy="1310640"/>
                      <wp:effectExtent l="0" t="0" r="0" b="22860"/>
                      <wp:docPr id="276" name="Group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260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0" w:name="_Hlk526195565" w:displacedByCustomXml="next"/>
                                  <w:sdt>
                                    <w:sdtPr>
                                      <w:tag w:val="EventName"/>
                                      <w:id w:val="-1866898180"/>
                                      <w:placeholder>
                                        <w:docPart w:val="ADECEC8BBA0749FB89CDB35F5F362D1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AD064D" w:rsidRPr="00A20ACF" w:rsidRDefault="00AD064D" w:rsidP="00F97F9A">
                                        <w:pPr>
                                          <w:pStyle w:val="Title"/>
                                          <w:rPr>
                                            <w:rStyle w:val="PlaceholderText"/>
                                          </w:rPr>
                                        </w:pPr>
                                        <w:r w:rsidRPr="00A20ACF">
                                          <w:rPr>
                                            <w:rStyle w:val="PlaceholderText"/>
                                          </w:rPr>
                                          <w:t>[YOUR</w:t>
                                        </w:r>
                                      </w:p>
                                      <w:p w:rsidR="00F97F9A" w:rsidRDefault="00AD064D" w:rsidP="00F97F9A">
                                        <w:pPr>
                                          <w:pStyle w:val="Title"/>
                                        </w:pPr>
                                        <w:r w:rsidRPr="00A20ACF">
                                          <w:rPr>
                                            <w:rStyle w:val="PlaceholderText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  <w:p w:rsidR="00BE668C" w:rsidRPr="004E6777" w:rsidRDefault="00BE668C" w:rsidP="00A20ACF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517618164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BE668C" w:rsidRPr="004E6777" w:rsidRDefault="00EE2600" w:rsidP="00B54E2A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-95502449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BE668C" w:rsidRDefault="00EE2600" w:rsidP="00EE2600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E668C" w:rsidRPr="004E6777" w:rsidRDefault="00BE668C" w:rsidP="00B54E2A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Straight Connector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Group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">
                      <v:shape id="Freeform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260" o:spid="_x0000_s1028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3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" fillcolor="#ffbd47 [3205]" stroked="f">
                        <v:textbox inset="0,0,0,0">
                          <w:txbxContent>
                            <w:bookmarkStart w:id="1" w:name="_Hlk526195565" w:displacedByCustomXml="next"/>
                            <w:sdt>
                              <w:sdtPr>
                                <w:tag w:val="EventName"/>
                                <w:id w:val="-1866898180"/>
                                <w:placeholder>
                                  <w:docPart w:val="ADECEC8BBA0749FB89CDB35F5F362D1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AD064D" w:rsidRPr="00A20ACF" w:rsidRDefault="00AD064D" w:rsidP="00F97F9A">
                                  <w:pPr>
                                    <w:pStyle w:val="Title"/>
                                    <w:rPr>
                                      <w:rStyle w:val="PlaceholderText"/>
                                    </w:rPr>
                                  </w:pPr>
                                  <w:r w:rsidRPr="00A20ACF">
                                    <w:rPr>
                                      <w:rStyle w:val="PlaceholderText"/>
                                    </w:rPr>
                                    <w:t>[YOUR</w:t>
                                  </w:r>
                                </w:p>
                                <w:p w:rsidR="00F97F9A" w:rsidRDefault="00AD064D" w:rsidP="00F97F9A">
                                  <w:pPr>
                                    <w:pStyle w:val="Title"/>
                                  </w:pPr>
                                  <w:r w:rsidRPr="00A20ACF">
                                    <w:rPr>
                                      <w:rStyle w:val="PlaceholderText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  <w:p w:rsidR="00BE668C" w:rsidRPr="004E6777" w:rsidRDefault="00BE668C" w:rsidP="00A20ACF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517618164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BE668C" w:rsidRPr="004E6777" w:rsidRDefault="00EE2600" w:rsidP="00B54E2A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-95502449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BE668C" w:rsidRDefault="00EE2600" w:rsidP="00EE2600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84c22 [3204]" stroked="f">
                        <v:textbox inset="0,0,0,0">
                          <w:txbxContent>
                            <w:p w:rsidR="00BE668C" w:rsidRPr="004E6777" w:rsidRDefault="00BE668C" w:rsidP="00B54E2A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BE668C" w:rsidRDefault="00A75F6B" w:rsidP="00A75F6B">
            <w:pPr>
              <w:jc w:val="center"/>
            </w:pPr>
            <w:bookmarkStart w:id="2" w:name="_GoBack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Group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39925928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A75F6B" w:rsidRDefault="00AD064D" w:rsidP="00A75F6B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A75F6B" w:rsidRPr="004E6777" w:rsidRDefault="00A75F6B" w:rsidP="00A75F6B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306768856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A75F6B" w:rsidRPr="004E6777" w:rsidRDefault="00A75F6B" w:rsidP="00A75F6B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84559622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A75F6B" w:rsidRDefault="00A75F6B" w:rsidP="00A75F6B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5F6B" w:rsidRPr="004E6777" w:rsidRDefault="00A75F6B" w:rsidP="00A75F6B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Straight Connector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Group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">
                      <v:shape id="Freeform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13" o:spid="_x0000_s1037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39925928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A75F6B" w:rsidRDefault="00AD064D" w:rsidP="00A75F6B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A75F6B" w:rsidRPr="004E6777" w:rsidRDefault="00A75F6B" w:rsidP="00A75F6B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306768856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A75F6B" w:rsidRPr="004E6777" w:rsidRDefault="00A75F6B" w:rsidP="00A75F6B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8455962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A75F6B" w:rsidRDefault="00A75F6B" w:rsidP="00A75F6B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84c22 [3204]" stroked="f">
                        <v:textbox inset="0,0,0,0">
                          <w:txbxContent>
                            <w:p w:rsidR="00A75F6B" w:rsidRPr="004E6777" w:rsidRDefault="00A75F6B" w:rsidP="00A75F6B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  <w:bookmarkEnd w:id="2"/>
          </w:p>
        </w:tc>
      </w:tr>
      <w:tr w:rsidR="00BE668C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DB12F6" wp14:editId="77A1415F">
                      <wp:extent cx="3429000" cy="1310640"/>
                      <wp:effectExtent l="0" t="0" r="0" b="22860"/>
                      <wp:docPr id="417" name="Group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tangle 419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552436376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61759867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505710033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Straight Connector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Group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">
                      <v:shape id="Freeform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19" o:spid="_x0000_s1046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55243637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61759867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50571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Group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320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93369602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663316549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34227511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Straight Connector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Group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">
                      <v:shape id="Freeform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320" o:spid="_x0000_s1055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93369602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663316549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34227511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Group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tangle 437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8710633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919010892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-850248484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Straight Connector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Group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">
                      <v:shape id="Freeform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37" o:spid="_x0000_s1064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8710633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919010892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-85024848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Group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tangle 428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61109725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995936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06229442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Straight Connector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Group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">
                      <v:shape id="Freeform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28" o:spid="_x0000_s1073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61109725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995936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0622944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Group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tangle 446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41722455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787654045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35962553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Straight Connector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Group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">
                      <v:shape id="Freeform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46" o:spid="_x0000_s1082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41722455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787654045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3596255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Group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455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2270719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168480290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27283434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Straight Connector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Group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">
                      <v:shape id="Freeform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55" o:spid="_x0000_s1091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2270719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168480290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27283434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Group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473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82820348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42396177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65310382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Straight Connector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Group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">
                      <v:shape id="Freeform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73" o:spid="_x0000_s1100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8282034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42396177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65310382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Group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464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211786644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38449980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208896563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Straight Connector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Group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">
                      <v:shape id="Freeform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64" o:spid="_x0000_s1109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211786644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38449980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208896563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AEB884" wp14:editId="7B4507B8">
                      <wp:extent cx="3429000" cy="1310640"/>
                      <wp:effectExtent l="0" t="0" r="0" b="22860"/>
                      <wp:docPr id="480" name="Group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tangle 482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83309529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788241923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67776687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Straight Connector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Group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">
                      <v:shape id="Freeform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82" o:spid="_x0000_s1118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83309529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788241923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67776687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BE668C" w:rsidRDefault="006953E7" w:rsidP="00A75F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Group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tangle 491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73636871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AD064D" w:rsidP="006953E7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0547438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6800393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Straight Connector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Group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">
                      <v:shape id="Freeform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ffbd47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91" o:spid="_x0000_s1127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915d00 [1445]"/>
                      </v:rect>
                      <v:shape id="Freeform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84c22 [3204]" strokeweight="1pt">
                        <v:path arrowok="t" o:connecttype="custom" o:connectlocs="0,1127125;0,0" o:connectangles="0,0"/>
                      </v:shape>
                      <v:shape id="Text Box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84c22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73636871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AD064D" w:rsidP="006953E7">
                                  <w:pPr>
                                    <w:pStyle w:val="Title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0547438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6800393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84c22 [3204]" stroked="f">
                        <v:textbox inset="0,0,0,0">
                          <w:txbxContent>
                            <w:p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:rsidR="006819FF" w:rsidRPr="00B54E2A" w:rsidRDefault="006819FF" w:rsidP="00B54E2A"/>
    <w:sectPr w:rsidR="006819FF" w:rsidRPr="00B54E2A" w:rsidSect="00A75F6B">
      <w:type w:val="continuous"/>
      <w:pgSz w:w="12240" w:h="15840" w:code="1"/>
      <w:pgMar w:top="360" w:right="360" w:bottom="360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FD5" w:rsidRDefault="00D46FD5" w:rsidP="00820134">
      <w:r>
        <w:separator/>
      </w:r>
    </w:p>
  </w:endnote>
  <w:endnote w:type="continuationSeparator" w:id="0">
    <w:p w:rsidR="00D46FD5" w:rsidRDefault="00D46FD5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FD5" w:rsidRDefault="00D46FD5" w:rsidP="00820134">
      <w:r>
        <w:separator/>
      </w:r>
    </w:p>
  </w:footnote>
  <w:footnote w:type="continuationSeparator" w:id="0">
    <w:p w:rsidR="00D46FD5" w:rsidRDefault="00D46FD5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0AD"/>
    <w:rsid w:val="00322AA8"/>
    <w:rsid w:val="00360F14"/>
    <w:rsid w:val="003877F2"/>
    <w:rsid w:val="004E6777"/>
    <w:rsid w:val="006819FF"/>
    <w:rsid w:val="006953E7"/>
    <w:rsid w:val="006E10AD"/>
    <w:rsid w:val="007D7A6C"/>
    <w:rsid w:val="00820134"/>
    <w:rsid w:val="008228AF"/>
    <w:rsid w:val="008244C3"/>
    <w:rsid w:val="00930D1E"/>
    <w:rsid w:val="00A02F1E"/>
    <w:rsid w:val="00A20ACF"/>
    <w:rsid w:val="00A75F6B"/>
    <w:rsid w:val="00AD064D"/>
    <w:rsid w:val="00B54E2A"/>
    <w:rsid w:val="00BE668C"/>
    <w:rsid w:val="00C96AFB"/>
    <w:rsid w:val="00D46FD5"/>
    <w:rsid w:val="00EE19E4"/>
    <w:rsid w:val="00EE2600"/>
    <w:rsid w:val="00F9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News Gothic Cyr" w:hAnsi="News Gothic Cyr" w:cs="News Gothic Cyr"/>
      <w:sz w:val="22"/>
      <w:szCs w:val="22"/>
    </w:rPr>
  </w:style>
  <w:style w:type="paragraph" w:styleId="ListParagraph">
    <w:name w:val="List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4E6777"/>
    <w:pPr>
      <w:kinsoku w:val="0"/>
      <w:overflowPunct w:val="0"/>
      <w:spacing w:before="22" w:line="374" w:lineRule="exact"/>
      <w:ind w:left="144"/>
    </w:pPr>
    <w:rPr>
      <w:rFonts w:asciiTheme="majorHAnsi" w:hAnsiTheme="majorHAnsi"/>
      <w:color w:val="FFBD47" w:themeColor="accent2"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4E6777"/>
    <w:rPr>
      <w:rFonts w:asciiTheme="majorHAnsi" w:hAnsiTheme="majorHAnsi" w:cs="News Gothic Cyr"/>
      <w:b/>
      <w:bCs/>
      <w:color w:val="FFBD47" w:themeColor="accent2"/>
      <w:sz w:val="31"/>
      <w:szCs w:val="31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rFonts w:asciiTheme="majorHAnsi" w:hAnsiTheme="majorHAnsi"/>
      <w:color w:val="E84C22" w:themeColor="accent1"/>
      <w:spacing w:val="-7"/>
    </w:rPr>
  </w:style>
  <w:style w:type="character" w:customStyle="1" w:styleId="SubtitleChar">
    <w:name w:val="Subtitle Char"/>
    <w:basedOn w:val="DefaultParagraphFont"/>
    <w:link w:val="Subtitle"/>
    <w:uiPriority w:val="11"/>
    <w:rsid w:val="00B54E2A"/>
    <w:rPr>
      <w:rFonts w:asciiTheme="majorHAnsi" w:hAnsiTheme="majorHAnsi" w:cs="News Gothic Cyr"/>
      <w:b/>
      <w:bCs/>
      <w:color w:val="E84C22" w:themeColor="accent1"/>
      <w:spacing w:val="-7"/>
      <w:sz w:val="24"/>
      <w:szCs w:val="24"/>
    </w:rPr>
  </w:style>
  <w:style w:type="table" w:styleId="TableGrid">
    <w:name w:val="Table Grid"/>
    <w:basedOn w:val="TableNorma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ENAN\Downloads\TF779863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ECEC8BBA0749FB89CDB35F5F362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01B65-B37D-4060-B64A-B27A50148996}"/>
      </w:docPartPr>
      <w:docPartBody>
        <w:p w:rsidR="004C760D" w:rsidRPr="00A20ACF" w:rsidRDefault="00B81FD1" w:rsidP="00F97F9A">
          <w:pPr>
            <w:pStyle w:val="Title"/>
            <w:rPr>
              <w:rStyle w:val="PlaceholderText"/>
            </w:rPr>
          </w:pPr>
          <w:r w:rsidRPr="00A20ACF">
            <w:rPr>
              <w:rStyle w:val="PlaceholderText"/>
            </w:rPr>
            <w:t>[YOUR</w:t>
          </w:r>
        </w:p>
        <w:p w:rsidR="00000000" w:rsidRDefault="00B81FD1">
          <w:pPr>
            <w:pStyle w:val="ADECEC8BBA0749FB89CDB35F5F362D10"/>
          </w:pPr>
          <w:r w:rsidRPr="00A20ACF">
            <w:rPr>
              <w:rStyle w:val="PlaceholderText"/>
            </w:rPr>
            <w:t>EVENT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FD1"/>
    <w:rsid w:val="00B8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BodyText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customStyle="1" w:styleId="ADECEC8BBA0749FB89CDB35F5F362D10">
    <w:name w:val="ADECEC8BBA0749FB89CDB35F5F362D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icketEvent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TF77986317.dotx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Ticket Template Word</dc:title>
  <dc:subject/>
  <dc:creator/>
  <cp:keywords>Ticket Template Word</cp:keywords>
  <dc:description/>
  <cp:lastModifiedBy/>
  <cp:revision>1</cp:revision>
  <dcterms:created xsi:type="dcterms:W3CDTF">2019-07-19T01:47:00Z</dcterms:created>
  <dcterms:modified xsi:type="dcterms:W3CDTF">2019-07-19T01:49:00Z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